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历城区东城实验小学补充劳务派遣教师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</w:t>
            </w: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  <w:lang w:val="en-US" w:eastAsia="zh-CN"/>
              </w:rPr>
              <w:t>至今</w:t>
            </w: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954C2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 w14:paraId="12BD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AFD2AE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645380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2E0512F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394BCF56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91A4E4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0C93A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C7BFCB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B0790D1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062E92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967D32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MGZhNmFmYWVkNDQ5OGVhOWIwMjJlYTAwMjM5NWYifQ=="/>
  </w:docVars>
  <w:rsids>
    <w:rsidRoot w:val="7AE61531"/>
    <w:rsid w:val="0AD17ACB"/>
    <w:rsid w:val="0BCE49C7"/>
    <w:rsid w:val="111950B5"/>
    <w:rsid w:val="2C142287"/>
    <w:rsid w:val="2F7763B9"/>
    <w:rsid w:val="36D86657"/>
    <w:rsid w:val="3F2B3E1C"/>
    <w:rsid w:val="4CEE25DD"/>
    <w:rsid w:val="4E942341"/>
    <w:rsid w:val="52DB7656"/>
    <w:rsid w:val="5E69020A"/>
    <w:rsid w:val="5F2D6B21"/>
    <w:rsid w:val="5FF81C32"/>
    <w:rsid w:val="63CF7A69"/>
    <w:rsid w:val="650925B9"/>
    <w:rsid w:val="686742CF"/>
    <w:rsid w:val="6A212F74"/>
    <w:rsid w:val="6D535020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241</Words>
  <Characters>241</Characters>
  <Lines>0</Lines>
  <Paragraphs>0</Paragraphs>
  <TotalTime>28</TotalTime>
  <ScaleCrop>false</ScaleCrop>
  <LinksUpToDate>false</LinksUpToDate>
  <CharactersWithSpaces>423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Lenovo</cp:lastModifiedBy>
  <cp:lastPrinted>2020-05-07T00:22:00Z</cp:lastPrinted>
  <dcterms:modified xsi:type="dcterms:W3CDTF">2026-02-25T06:17:04Z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KSOTemplateDocerSaveRecord">
    <vt:lpwstr>eyJoZGlkIjoiOWZkZWMyZGExMTUwZTliYzFjMWM1ZDVkMzIxMmFlZmUiLCJ1c2VySWQiOiIxMTc3NTQ3OTQwIn0=</vt:lpwstr>
  </property>
  <property fmtid="{D5CDD505-2E9C-101B-9397-08002B2CF9AE}" pid="4" name="ICV">
    <vt:lpwstr>DB633004D6D841138D4031A295D4A7AC_12</vt:lpwstr>
  </property>
</Properties>
</file>