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D733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2"/>
        <w:rPr>
          <w:rFonts w:hint="eastAsia" w:ascii="仿宋_GB2312" w:hAnsi="仿宋_GB2312" w:eastAsia="仿宋_GB2312" w:cs="仿宋_GB2312"/>
          <w:b w:val="0"/>
          <w:bCs w:val="0"/>
          <w:snapToGrid/>
          <w:sz w:val="32"/>
          <w:szCs w:val="32"/>
          <w:lang w:val="en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sz w:val="32"/>
          <w:szCs w:val="32"/>
          <w:lang w:val="en" w:eastAsia="zh-CN"/>
        </w:rPr>
        <w:t>附件</w:t>
      </w:r>
      <w:r>
        <w:rPr>
          <w:rFonts w:hint="eastAsia" w:ascii="仿宋_GB2312" w:hAnsi="仿宋_GB2312" w:eastAsia="仿宋_GB2312" w:cs="仿宋_GB2312"/>
          <w:b w:val="0"/>
          <w:bCs w:val="0"/>
          <w:snapToGrid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snapToGrid/>
          <w:sz w:val="32"/>
          <w:szCs w:val="32"/>
          <w:lang w:val="en" w:eastAsia="zh-CN"/>
        </w:rPr>
        <w:t>：</w:t>
      </w:r>
    </w:p>
    <w:p w14:paraId="0F93365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2"/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sz w:val="44"/>
          <w:szCs w:val="44"/>
          <w:lang w:eastAsia="zh-CN"/>
        </w:rPr>
        <w:t>山南市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sz w:val="44"/>
          <w:szCs w:val="44"/>
          <w:lang w:val="en-US" w:eastAsia="zh-CN"/>
        </w:rPr>
        <w:t>第二小学公开</w:t>
      </w:r>
      <w:r>
        <w:rPr>
          <w:rFonts w:hint="default" w:ascii="方正小标宋简体" w:hAnsi="方正小标宋简体" w:eastAsia="方正小标宋简体" w:cs="方正小标宋简体"/>
          <w:b w:val="0"/>
          <w:bCs w:val="0"/>
          <w:snapToGrid/>
          <w:sz w:val="44"/>
          <w:szCs w:val="44"/>
          <w:lang w:val="en" w:eastAsia="zh-CN"/>
        </w:rPr>
        <w:t>遴选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sz w:val="44"/>
          <w:szCs w:val="44"/>
          <w:lang w:val="en-US" w:eastAsia="zh-CN"/>
        </w:rPr>
        <w:t>教师</w:t>
      </w:r>
    </w:p>
    <w:p w14:paraId="29C5444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2"/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sz w:val="44"/>
          <w:szCs w:val="44"/>
        </w:rPr>
        <w:t>体</w:t>
      </w:r>
      <w:r>
        <w:rPr>
          <w:rFonts w:hint="default" w:ascii="方正小标宋简体" w:hAnsi="方正小标宋简体" w:eastAsia="方正小标宋简体" w:cs="方正小标宋简体"/>
          <w:b w:val="0"/>
          <w:bCs w:val="0"/>
          <w:snapToGrid/>
          <w:sz w:val="44"/>
          <w:szCs w:val="44"/>
          <w:lang w:val="e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sz w:val="44"/>
          <w:szCs w:val="44"/>
        </w:rPr>
        <w:t>检</w:t>
      </w:r>
      <w:r>
        <w:rPr>
          <w:rFonts w:hint="default" w:ascii="方正小标宋简体" w:hAnsi="方正小标宋简体" w:eastAsia="方正小标宋简体" w:cs="方正小标宋简体"/>
          <w:b w:val="0"/>
          <w:bCs w:val="0"/>
          <w:snapToGrid/>
          <w:sz w:val="44"/>
          <w:szCs w:val="44"/>
          <w:lang w:val="e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sz w:val="44"/>
          <w:szCs w:val="44"/>
        </w:rPr>
        <w:t xml:space="preserve">表 </w:t>
      </w:r>
    </w:p>
    <w:p w14:paraId="106EF691">
      <w:pPr>
        <w:pStyle w:val="2"/>
        <w:rPr>
          <w:rFonts w:hint="eastAsia"/>
        </w:rPr>
      </w:pPr>
    </w:p>
    <w:tbl>
      <w:tblPr>
        <w:tblStyle w:val="6"/>
        <w:tblW w:w="86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6"/>
        <w:gridCol w:w="698"/>
        <w:gridCol w:w="484"/>
        <w:gridCol w:w="411"/>
        <w:gridCol w:w="89"/>
        <w:gridCol w:w="339"/>
        <w:gridCol w:w="566"/>
        <w:gridCol w:w="327"/>
        <w:gridCol w:w="217"/>
        <w:gridCol w:w="527"/>
        <w:gridCol w:w="28"/>
        <w:gridCol w:w="123"/>
        <w:gridCol w:w="51"/>
        <w:gridCol w:w="46"/>
        <w:gridCol w:w="667"/>
        <w:gridCol w:w="654"/>
        <w:gridCol w:w="14"/>
        <w:gridCol w:w="923"/>
        <w:gridCol w:w="1672"/>
      </w:tblGrid>
      <w:tr w14:paraId="1B03E4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41D9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姓</w:t>
            </w:r>
            <w:r>
              <w:rPr>
                <w:rFonts w:ascii="宋体" w:hAnsi="宋体"/>
                <w:b/>
                <w:bCs/>
                <w:snapToGrid/>
                <w:sz w:val="22"/>
                <w:szCs w:val="22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名</w:t>
            </w:r>
          </w:p>
        </w:tc>
        <w:tc>
          <w:tcPr>
            <w:tcW w:w="168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726B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9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CB1D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性别</w:t>
            </w:r>
          </w:p>
        </w:tc>
        <w:tc>
          <w:tcPr>
            <w:tcW w:w="5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887F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6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2B14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年龄</w:t>
            </w:r>
          </w:p>
        </w:tc>
        <w:tc>
          <w:tcPr>
            <w:tcW w:w="7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6FD6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9ED1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民族</w:t>
            </w: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DE6D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67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D639C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贴</w:t>
            </w:r>
          </w:p>
          <w:p w14:paraId="0C1497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相</w:t>
            </w:r>
          </w:p>
          <w:p w14:paraId="435161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片</w:t>
            </w:r>
          </w:p>
          <w:p w14:paraId="06542F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处</w:t>
            </w:r>
          </w:p>
        </w:tc>
      </w:tr>
      <w:tr w14:paraId="2311B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8" w:hRule="atLeast"/>
          <w:jc w:val="center"/>
        </w:trPr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79B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籍</w:t>
            </w:r>
            <w:r>
              <w:rPr>
                <w:rFonts w:ascii="宋体" w:hAnsi="宋体"/>
                <w:b/>
                <w:bCs/>
                <w:snapToGrid/>
                <w:sz w:val="22"/>
                <w:szCs w:val="22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贯</w:t>
            </w:r>
          </w:p>
        </w:tc>
        <w:tc>
          <w:tcPr>
            <w:tcW w:w="168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5A79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4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1ACF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身份证</w:t>
            </w:r>
          </w:p>
          <w:p w14:paraId="6BB5EB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号码</w:t>
            </w:r>
          </w:p>
        </w:tc>
        <w:tc>
          <w:tcPr>
            <w:tcW w:w="303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B51A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67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71E9D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454ED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2" w:hRule="atLeast"/>
          <w:jc w:val="center"/>
        </w:trPr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AEDE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工</w:t>
            </w: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作</w:t>
            </w:r>
          </w:p>
          <w:p w14:paraId="3A8FDD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单</w:t>
            </w: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位</w:t>
            </w:r>
          </w:p>
        </w:tc>
        <w:tc>
          <w:tcPr>
            <w:tcW w:w="313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1D92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72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2051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职业</w:t>
            </w:r>
          </w:p>
        </w:tc>
        <w:tc>
          <w:tcPr>
            <w:tcW w:w="230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D3BD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67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5B12A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4DEF24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06A1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通</w:t>
            </w: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讯</w:t>
            </w:r>
          </w:p>
          <w:p w14:paraId="5144F7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地</w:t>
            </w: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址</w:t>
            </w:r>
          </w:p>
        </w:tc>
        <w:tc>
          <w:tcPr>
            <w:tcW w:w="313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77F3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72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E83D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联系电话</w:t>
            </w:r>
          </w:p>
        </w:tc>
        <w:tc>
          <w:tcPr>
            <w:tcW w:w="230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A937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67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3F1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6F8AE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0B1E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既往</w:t>
            </w:r>
          </w:p>
          <w:p w14:paraId="25BA71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病史</w:t>
            </w:r>
          </w:p>
        </w:tc>
        <w:tc>
          <w:tcPr>
            <w:tcW w:w="202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0F54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传染病</w:t>
            </w:r>
          </w:p>
        </w:tc>
        <w:tc>
          <w:tcPr>
            <w:tcW w:w="581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CB58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633556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4D81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202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F68F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心理及精神</w:t>
            </w:r>
          </w:p>
          <w:p w14:paraId="0B6685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病史</w:t>
            </w:r>
          </w:p>
        </w:tc>
        <w:tc>
          <w:tcPr>
            <w:tcW w:w="581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9E54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2A6105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FE3B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202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1F2F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其他</w:t>
            </w:r>
          </w:p>
        </w:tc>
        <w:tc>
          <w:tcPr>
            <w:tcW w:w="581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2C32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724C0F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622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203B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（以上空白处由申请人如实填写）</w:t>
            </w:r>
          </w:p>
        </w:tc>
      </w:tr>
      <w:tr w14:paraId="3E1595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9EB5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五</w:t>
            </w:r>
          </w:p>
          <w:p w14:paraId="0C7F24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官</w:t>
            </w:r>
          </w:p>
          <w:p w14:paraId="4340A2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科</w:t>
            </w: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580C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裸眼视力</w:t>
            </w:r>
          </w:p>
        </w:tc>
        <w:tc>
          <w:tcPr>
            <w:tcW w:w="9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143D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右</w:t>
            </w:r>
          </w:p>
        </w:tc>
        <w:tc>
          <w:tcPr>
            <w:tcW w:w="90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6A96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矫正视力</w:t>
            </w:r>
          </w:p>
        </w:tc>
        <w:tc>
          <w:tcPr>
            <w:tcW w:w="131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F0D5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右</w:t>
            </w:r>
          </w:p>
        </w:tc>
        <w:tc>
          <w:tcPr>
            <w:tcW w:w="66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0D72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矫正度数</w:t>
            </w:r>
          </w:p>
        </w:tc>
        <w:tc>
          <w:tcPr>
            <w:tcW w:w="15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BA0E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右</w:t>
            </w:r>
          </w:p>
        </w:tc>
        <w:tc>
          <w:tcPr>
            <w:tcW w:w="16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15969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6ECD4F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医师意见：</w:t>
            </w:r>
          </w:p>
          <w:p w14:paraId="3DC5E5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  <w:p w14:paraId="0E6F3D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  <w:p w14:paraId="3B9ED2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  <w:p w14:paraId="055A71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  <w:p w14:paraId="13AF20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1AB57D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7855D5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3D9895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781673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签名：</w:t>
            </w:r>
          </w:p>
        </w:tc>
      </w:tr>
      <w:tr w14:paraId="0BA9C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64B7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69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B3FD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9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37E6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左</w:t>
            </w:r>
          </w:p>
        </w:tc>
        <w:tc>
          <w:tcPr>
            <w:tcW w:w="90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CCEF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31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EED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左</w:t>
            </w:r>
          </w:p>
        </w:tc>
        <w:tc>
          <w:tcPr>
            <w:tcW w:w="6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7B4B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5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B07B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左</w:t>
            </w:r>
          </w:p>
        </w:tc>
        <w:tc>
          <w:tcPr>
            <w:tcW w:w="16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A8B24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5DE40E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71C0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688F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辨色力</w:t>
            </w:r>
          </w:p>
        </w:tc>
        <w:tc>
          <w:tcPr>
            <w:tcW w:w="188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EF20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31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E5CA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眼病</w:t>
            </w:r>
          </w:p>
        </w:tc>
        <w:tc>
          <w:tcPr>
            <w:tcW w:w="225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5303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6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38119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07332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3E47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7DEE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听力</w:t>
            </w:r>
          </w:p>
        </w:tc>
        <w:tc>
          <w:tcPr>
            <w:tcW w:w="296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4AF2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442" w:firstLineChars="200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左耳</w:t>
            </w:r>
            <w:r>
              <w:rPr>
                <w:rFonts w:ascii="宋体" w:hAnsi="宋体"/>
                <w:b/>
                <w:bCs/>
                <w:snapToGrid/>
                <w:sz w:val="22"/>
                <w:szCs w:val="22"/>
              </w:rPr>
              <w:t xml:space="preserve">        </w:t>
            </w: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米</w:t>
            </w:r>
          </w:p>
        </w:tc>
        <w:tc>
          <w:tcPr>
            <w:tcW w:w="250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0609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442" w:firstLineChars="200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右耳</w:t>
            </w:r>
            <w:r>
              <w:rPr>
                <w:rFonts w:ascii="宋体" w:hAnsi="宋体"/>
                <w:b/>
                <w:bCs/>
                <w:snapToGrid/>
                <w:sz w:val="22"/>
                <w:szCs w:val="22"/>
              </w:rPr>
              <w:t xml:space="preserve">       </w:t>
            </w: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米</w:t>
            </w:r>
          </w:p>
        </w:tc>
        <w:tc>
          <w:tcPr>
            <w:tcW w:w="16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0DE74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4A5F3E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8F5A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4772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鼻</w:t>
            </w:r>
          </w:p>
        </w:tc>
        <w:tc>
          <w:tcPr>
            <w:tcW w:w="9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D78B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嗅觉</w:t>
            </w:r>
          </w:p>
        </w:tc>
        <w:tc>
          <w:tcPr>
            <w:tcW w:w="19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BC42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1DE5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鼻及</w:t>
            </w:r>
          </w:p>
          <w:p w14:paraId="5A51E6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鼻窦</w:t>
            </w:r>
          </w:p>
        </w:tc>
        <w:tc>
          <w:tcPr>
            <w:tcW w:w="15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4095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6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CBF7A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719B1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3C63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A670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面部</w:t>
            </w:r>
          </w:p>
        </w:tc>
        <w:tc>
          <w:tcPr>
            <w:tcW w:w="221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67F5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99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3A48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咽喉</w:t>
            </w:r>
          </w:p>
        </w:tc>
        <w:tc>
          <w:tcPr>
            <w:tcW w:w="225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2AE9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6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73938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0AE7C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3F3B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BDEB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口腔唇腭</w:t>
            </w:r>
          </w:p>
        </w:tc>
        <w:tc>
          <w:tcPr>
            <w:tcW w:w="221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6747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99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9884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齿</w:t>
            </w:r>
          </w:p>
        </w:tc>
        <w:tc>
          <w:tcPr>
            <w:tcW w:w="225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7044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6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931AD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7D4559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6763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77EF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其他</w:t>
            </w:r>
          </w:p>
        </w:tc>
        <w:tc>
          <w:tcPr>
            <w:tcW w:w="5466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4D0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6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EEDDB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72D552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E163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外</w:t>
            </w:r>
          </w:p>
          <w:p w14:paraId="149CDA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科</w:t>
            </w:r>
          </w:p>
        </w:tc>
        <w:tc>
          <w:tcPr>
            <w:tcW w:w="11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3C77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身高</w:t>
            </w:r>
          </w:p>
        </w:tc>
        <w:tc>
          <w:tcPr>
            <w:tcW w:w="140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8B26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 xml:space="preserve">    厘米</w:t>
            </w:r>
          </w:p>
        </w:tc>
        <w:tc>
          <w:tcPr>
            <w:tcW w:w="107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E27C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体重</w:t>
            </w:r>
          </w:p>
        </w:tc>
        <w:tc>
          <w:tcPr>
            <w:tcW w:w="250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27D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 xml:space="preserve">        千克</w:t>
            </w:r>
          </w:p>
        </w:tc>
        <w:tc>
          <w:tcPr>
            <w:tcW w:w="16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E7BB0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  <w:p w14:paraId="17115D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医师意见：</w:t>
            </w:r>
          </w:p>
          <w:p w14:paraId="35C0C7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748F22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18BD4A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137260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15AF43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签名：</w:t>
            </w:r>
          </w:p>
          <w:p w14:paraId="2B2BF5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0B2F9A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50C7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1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5F0F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淋巴</w:t>
            </w:r>
          </w:p>
        </w:tc>
        <w:tc>
          <w:tcPr>
            <w:tcW w:w="140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0E7F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07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C4DD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脊柱</w:t>
            </w:r>
          </w:p>
        </w:tc>
        <w:tc>
          <w:tcPr>
            <w:tcW w:w="250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42A1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6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0F5FF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40A762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55ED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1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1248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四肢</w:t>
            </w:r>
          </w:p>
        </w:tc>
        <w:tc>
          <w:tcPr>
            <w:tcW w:w="140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7D88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07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6832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关节</w:t>
            </w:r>
          </w:p>
        </w:tc>
        <w:tc>
          <w:tcPr>
            <w:tcW w:w="250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3616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6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E6DE1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09C78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440E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1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701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皮肤</w:t>
            </w:r>
          </w:p>
        </w:tc>
        <w:tc>
          <w:tcPr>
            <w:tcW w:w="140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D7AD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07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7831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颈部</w:t>
            </w:r>
          </w:p>
        </w:tc>
        <w:tc>
          <w:tcPr>
            <w:tcW w:w="250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6164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6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9F7CB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5B002D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749B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1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B2CE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其他</w:t>
            </w:r>
          </w:p>
        </w:tc>
        <w:tc>
          <w:tcPr>
            <w:tcW w:w="4982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4252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6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F887E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034A1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17E6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内</w:t>
            </w:r>
          </w:p>
          <w:p w14:paraId="699615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科</w:t>
            </w:r>
          </w:p>
        </w:tc>
        <w:tc>
          <w:tcPr>
            <w:tcW w:w="11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E141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血压</w:t>
            </w:r>
          </w:p>
        </w:tc>
        <w:tc>
          <w:tcPr>
            <w:tcW w:w="4982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2DB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6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34644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33720D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医师意见：</w:t>
            </w:r>
          </w:p>
          <w:p w14:paraId="405764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5B9B26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064233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58D701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6BDFF4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5320E2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105107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  <w:p w14:paraId="7D0504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  <w:p w14:paraId="319081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  <w:p w14:paraId="5D497B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签名：</w:t>
            </w:r>
          </w:p>
          <w:p w14:paraId="3BF72B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09273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9189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1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EDD8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营养状况</w:t>
            </w:r>
          </w:p>
        </w:tc>
        <w:tc>
          <w:tcPr>
            <w:tcW w:w="4982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5E01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6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42A7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4EFE69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88C4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1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B16F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心脏及血管</w:t>
            </w:r>
          </w:p>
        </w:tc>
        <w:tc>
          <w:tcPr>
            <w:tcW w:w="4982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26A2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6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CC2E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39266B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E0F2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1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6DD5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呼吸系统</w:t>
            </w:r>
          </w:p>
        </w:tc>
        <w:tc>
          <w:tcPr>
            <w:tcW w:w="4982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B5E9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6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69F7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56989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6F59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1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F19F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神经系统</w:t>
            </w:r>
          </w:p>
        </w:tc>
        <w:tc>
          <w:tcPr>
            <w:tcW w:w="4982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4B89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6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5D89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4CB37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F350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18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148A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腹部器官</w:t>
            </w:r>
          </w:p>
        </w:tc>
        <w:tc>
          <w:tcPr>
            <w:tcW w:w="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C34B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肝</w:t>
            </w:r>
          </w:p>
        </w:tc>
        <w:tc>
          <w:tcPr>
            <w:tcW w:w="4571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DB86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6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E798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15F50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10F1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18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327F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FDDE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脾</w:t>
            </w:r>
          </w:p>
        </w:tc>
        <w:tc>
          <w:tcPr>
            <w:tcW w:w="4571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A79B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6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C2D2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7A8D0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4852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1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FA80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其他</w:t>
            </w:r>
          </w:p>
        </w:tc>
        <w:tc>
          <w:tcPr>
            <w:tcW w:w="4982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886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6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CC80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34709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9D19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4A2DEF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化验检查</w:t>
            </w:r>
            <w:r>
              <w:rPr>
                <w:rFonts w:ascii="宋体" w:hAnsi="宋体"/>
                <w:b/>
                <w:bCs/>
                <w:snapToGrid/>
                <w:sz w:val="22"/>
                <w:szCs w:val="22"/>
              </w:rPr>
              <w:t xml:space="preserve">    </w:t>
            </w:r>
          </w:p>
          <w:p w14:paraId="468FD3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（附化验单据）</w:t>
            </w:r>
          </w:p>
          <w:p w14:paraId="4D4617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5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B6FE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血常规</w:t>
            </w:r>
          </w:p>
        </w:tc>
        <w:tc>
          <w:tcPr>
            <w:tcW w:w="14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8841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5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569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肝功能</w:t>
            </w:r>
          </w:p>
        </w:tc>
        <w:tc>
          <w:tcPr>
            <w:tcW w:w="154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CE36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BF5D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尿常规</w:t>
            </w:r>
          </w:p>
        </w:tc>
        <w:tc>
          <w:tcPr>
            <w:tcW w:w="16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0EE7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</w:p>
        </w:tc>
      </w:tr>
      <w:tr w14:paraId="3987C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3" w:hRule="atLeast"/>
          <w:jc w:val="center"/>
        </w:trPr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8584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  <w:lang w:eastAsia="zh-CN"/>
              </w:rPr>
              <w:t>心</w:t>
            </w:r>
          </w:p>
          <w:p w14:paraId="6EF92E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  <w:lang w:eastAsia="zh-CN"/>
              </w:rPr>
              <w:t>电</w:t>
            </w:r>
          </w:p>
          <w:p w14:paraId="0D8D35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/>
                <w:b/>
                <w:bCs/>
                <w:snapToGrid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  <w:lang w:eastAsia="zh-CN"/>
              </w:rPr>
              <w:t>图</w:t>
            </w:r>
          </w:p>
        </w:tc>
        <w:tc>
          <w:tcPr>
            <w:tcW w:w="7836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3582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0F6062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  <w:bookmarkStart w:id="0" w:name="_GoBack"/>
            <w:bookmarkEnd w:id="0"/>
          </w:p>
          <w:p w14:paraId="02D8AE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 xml:space="preserve">                                               医师签名：</w:t>
            </w:r>
          </w:p>
        </w:tc>
      </w:tr>
      <w:tr w14:paraId="60F130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6CCA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胸部透视</w:t>
            </w:r>
          </w:p>
        </w:tc>
        <w:tc>
          <w:tcPr>
            <w:tcW w:w="7836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FEFC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09B536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6DE9F3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5960E5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59E8DB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 xml:space="preserve">                                               医师签名：</w:t>
            </w:r>
          </w:p>
        </w:tc>
      </w:tr>
      <w:tr w14:paraId="7585F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6DD1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体检结论</w:t>
            </w:r>
          </w:p>
        </w:tc>
        <w:tc>
          <w:tcPr>
            <w:tcW w:w="7836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6F18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6371C4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4331C6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1EF4AC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 xml:space="preserve">                </w:t>
            </w:r>
          </w:p>
          <w:p w14:paraId="028DD7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 xml:space="preserve">                             主检医生签名：</w:t>
            </w:r>
          </w:p>
          <w:p w14:paraId="2F17E2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5301" w:firstLineChars="2400"/>
              <w:jc w:val="both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3C82FF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5301" w:firstLineChars="2400"/>
              <w:jc w:val="both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年</w:t>
            </w:r>
            <w:r>
              <w:rPr>
                <w:rFonts w:ascii="宋体" w:hAnsi="宋体"/>
                <w:b/>
                <w:bCs/>
                <w:snapToGrid/>
                <w:sz w:val="22"/>
                <w:szCs w:val="22"/>
              </w:rPr>
              <w:t xml:space="preserve">    </w:t>
            </w: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月</w:t>
            </w:r>
            <w:r>
              <w:rPr>
                <w:rFonts w:ascii="宋体" w:hAnsi="宋体"/>
                <w:b/>
                <w:bCs/>
                <w:snapToGrid/>
                <w:sz w:val="22"/>
                <w:szCs w:val="22"/>
              </w:rPr>
              <w:t xml:space="preserve">    </w:t>
            </w: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日</w:t>
            </w:r>
          </w:p>
        </w:tc>
      </w:tr>
      <w:tr w14:paraId="350CB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67E4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体检医院意见</w:t>
            </w:r>
          </w:p>
        </w:tc>
        <w:tc>
          <w:tcPr>
            <w:tcW w:w="7836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FA79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246FE0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363453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2C90B0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</w:p>
          <w:p w14:paraId="14FE77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4638" w:firstLineChars="2100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体检医院</w:t>
            </w:r>
            <w:r>
              <w:rPr>
                <w:rFonts w:ascii="宋体" w:hAnsi="宋体"/>
                <w:b/>
                <w:bCs/>
                <w:snapToGrid/>
                <w:sz w:val="22"/>
                <w:szCs w:val="22"/>
              </w:rPr>
              <w:t xml:space="preserve">  </w:t>
            </w: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盖章</w:t>
            </w:r>
          </w:p>
          <w:p w14:paraId="27E58E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 xml:space="preserve">                                              </w:t>
            </w:r>
          </w:p>
          <w:p w14:paraId="73381C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/>
                <w:b/>
                <w:bCs/>
                <w:snapToGrid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  <w:lang w:val="en-US" w:eastAsia="zh-CN"/>
              </w:rPr>
              <w:t xml:space="preserve">                                          </w:t>
            </w: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 xml:space="preserve">  年</w:t>
            </w:r>
            <w:r>
              <w:rPr>
                <w:rFonts w:ascii="宋体" w:hAnsi="宋体"/>
                <w:b/>
                <w:bCs/>
                <w:snapToGrid/>
                <w:sz w:val="22"/>
                <w:szCs w:val="22"/>
              </w:rPr>
              <w:t xml:space="preserve">    </w:t>
            </w: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月</w:t>
            </w:r>
            <w:r>
              <w:rPr>
                <w:rFonts w:ascii="宋体" w:hAnsi="宋体"/>
                <w:b/>
                <w:bCs/>
                <w:snapToGrid/>
                <w:sz w:val="22"/>
                <w:szCs w:val="22"/>
              </w:rPr>
              <w:t xml:space="preserve">    </w:t>
            </w:r>
            <w:r>
              <w:rPr>
                <w:rFonts w:hint="eastAsia" w:ascii="宋体" w:hAnsi="宋体"/>
                <w:b/>
                <w:bCs/>
                <w:snapToGrid/>
                <w:sz w:val="22"/>
                <w:szCs w:val="22"/>
              </w:rPr>
              <w:t>日</w:t>
            </w:r>
          </w:p>
        </w:tc>
      </w:tr>
    </w:tbl>
    <w:p w14:paraId="445F1FED">
      <w:pPr>
        <w:spacing w:line="340" w:lineRule="atLeast"/>
        <w:rPr>
          <w:rFonts w:hint="default" w:ascii="宋体" w:hAnsi="宋体"/>
          <w:b/>
          <w:bCs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797" w:bottom="1440" w:left="1797" w:header="851" w:footer="992" w:gutter="0"/>
      <w:cols w:space="0" w:num="1"/>
      <w:titlePg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D2A91E">
    <w:pPr>
      <w:pStyle w:val="4"/>
      <w:framePr w:wrap="around" w:vAnchor="text" w:hAnchor="margin" w:xAlign="outside" w:y="1"/>
      <w:rPr>
        <w:rStyle w:val="8"/>
        <w:rFonts w:ascii="仿宋_GB2312" w:eastAsia="仿宋_GB2312" w:cs="Times New Roman"/>
        <w:sz w:val="28"/>
        <w:szCs w:val="28"/>
      </w:rPr>
    </w:pPr>
    <w:r>
      <w:rPr>
        <w:rStyle w:val="8"/>
        <w:rFonts w:ascii="仿宋_GB2312" w:eastAsia="仿宋_GB2312"/>
        <w:sz w:val="28"/>
        <w:szCs w:val="28"/>
      </w:rPr>
      <w:t>—</w:t>
    </w:r>
    <w:r>
      <w:rPr>
        <w:rStyle w:val="8"/>
        <w:rFonts w:ascii="仿宋_GB2312" w:eastAsia="仿宋_GB2312" w:cs="仿宋_GB2312"/>
        <w:sz w:val="28"/>
        <w:szCs w:val="28"/>
      </w:rPr>
      <w:fldChar w:fldCharType="begin"/>
    </w:r>
    <w:r>
      <w:rPr>
        <w:rStyle w:val="8"/>
        <w:rFonts w:ascii="仿宋_GB2312" w:eastAsia="仿宋_GB2312" w:cs="仿宋_GB2312"/>
        <w:sz w:val="28"/>
        <w:szCs w:val="28"/>
      </w:rPr>
      <w:instrText xml:space="preserve">PAGE  </w:instrText>
    </w:r>
    <w:r>
      <w:rPr>
        <w:rStyle w:val="8"/>
        <w:rFonts w:ascii="仿宋_GB2312" w:eastAsia="仿宋_GB2312" w:cs="仿宋_GB2312"/>
        <w:sz w:val="28"/>
        <w:szCs w:val="28"/>
      </w:rPr>
      <w:fldChar w:fldCharType="separate"/>
    </w:r>
    <w:r>
      <w:rPr>
        <w:rStyle w:val="8"/>
        <w:rFonts w:ascii="仿宋_GB2312" w:eastAsia="仿宋_GB2312" w:cs="仿宋_GB2312"/>
        <w:sz w:val="28"/>
        <w:szCs w:val="28"/>
      </w:rPr>
      <w:t>1</w:t>
    </w:r>
    <w:r>
      <w:rPr>
        <w:rStyle w:val="8"/>
        <w:rFonts w:ascii="仿宋_GB2312" w:eastAsia="仿宋_GB2312" w:cs="仿宋_GB2312"/>
        <w:sz w:val="28"/>
        <w:szCs w:val="28"/>
      </w:rPr>
      <w:fldChar w:fldCharType="end"/>
    </w:r>
    <w:r>
      <w:rPr>
        <w:rStyle w:val="8"/>
        <w:rFonts w:ascii="仿宋_GB2312" w:eastAsia="仿宋_GB2312"/>
        <w:sz w:val="28"/>
        <w:szCs w:val="28"/>
      </w:rPr>
      <w:t>—</w:t>
    </w:r>
  </w:p>
  <w:p w14:paraId="29B004CB">
    <w:pPr>
      <w:pStyle w:val="4"/>
      <w:ind w:right="360" w:firstLine="360"/>
      <w:rPr>
        <w:rFonts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916A4F">
    <w:pPr>
      <w:pStyle w:val="13"/>
      <w:spacing w:after="240"/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oNotHyphenateCaps/>
  <w:drawingGridHorizontalSpacing w:val="210"/>
  <w:drawingGridVerticalSpacing w:val="159"/>
  <w:displayHorizontalDrawingGridEvery w:val="1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2MTQ0YTQ4ZmYzZjU5ZmI5NzdkYWNlNTU3ZGE3OTUifQ=="/>
  </w:docVars>
  <w:rsids>
    <w:rsidRoot w:val="00756A7E"/>
    <w:rsid w:val="00004EC1"/>
    <w:rsid w:val="00103539"/>
    <w:rsid w:val="00210B1C"/>
    <w:rsid w:val="00210B46"/>
    <w:rsid w:val="002300A5"/>
    <w:rsid w:val="002C0C88"/>
    <w:rsid w:val="00322468"/>
    <w:rsid w:val="003549FE"/>
    <w:rsid w:val="003D76AD"/>
    <w:rsid w:val="003E33DF"/>
    <w:rsid w:val="0042278E"/>
    <w:rsid w:val="0043755C"/>
    <w:rsid w:val="004E3840"/>
    <w:rsid w:val="00554D0B"/>
    <w:rsid w:val="00576DDA"/>
    <w:rsid w:val="005A630D"/>
    <w:rsid w:val="005C1A96"/>
    <w:rsid w:val="005D254E"/>
    <w:rsid w:val="006307A1"/>
    <w:rsid w:val="00676094"/>
    <w:rsid w:val="00756A7E"/>
    <w:rsid w:val="00764AA7"/>
    <w:rsid w:val="00791066"/>
    <w:rsid w:val="007A0B1D"/>
    <w:rsid w:val="00803855"/>
    <w:rsid w:val="008064E2"/>
    <w:rsid w:val="00852A40"/>
    <w:rsid w:val="00890B3C"/>
    <w:rsid w:val="00937E0D"/>
    <w:rsid w:val="009513C3"/>
    <w:rsid w:val="00972E69"/>
    <w:rsid w:val="009C4D97"/>
    <w:rsid w:val="00A12131"/>
    <w:rsid w:val="00A946FE"/>
    <w:rsid w:val="00AC25CC"/>
    <w:rsid w:val="00AC5CFF"/>
    <w:rsid w:val="00AE6593"/>
    <w:rsid w:val="00AF7F15"/>
    <w:rsid w:val="00B04BD2"/>
    <w:rsid w:val="00B05879"/>
    <w:rsid w:val="00B51C9E"/>
    <w:rsid w:val="00C103BA"/>
    <w:rsid w:val="00CB1788"/>
    <w:rsid w:val="00CF5FE7"/>
    <w:rsid w:val="00D23A55"/>
    <w:rsid w:val="00D42F0C"/>
    <w:rsid w:val="00DB3689"/>
    <w:rsid w:val="00E96242"/>
    <w:rsid w:val="00EF1FEA"/>
    <w:rsid w:val="00F7095B"/>
    <w:rsid w:val="03F63F11"/>
    <w:rsid w:val="07F580D3"/>
    <w:rsid w:val="10147D55"/>
    <w:rsid w:val="143226E9"/>
    <w:rsid w:val="17B53F81"/>
    <w:rsid w:val="17C1277B"/>
    <w:rsid w:val="19AB28BD"/>
    <w:rsid w:val="19E1497B"/>
    <w:rsid w:val="1CE55F5F"/>
    <w:rsid w:val="1D9B1F6C"/>
    <w:rsid w:val="1DA008DA"/>
    <w:rsid w:val="2A4E1039"/>
    <w:rsid w:val="2B78718B"/>
    <w:rsid w:val="2FAD6D2B"/>
    <w:rsid w:val="2FBB0012"/>
    <w:rsid w:val="2FFBFF53"/>
    <w:rsid w:val="301B7D9A"/>
    <w:rsid w:val="3204532D"/>
    <w:rsid w:val="35407A37"/>
    <w:rsid w:val="3AFB2FFD"/>
    <w:rsid w:val="3C323689"/>
    <w:rsid w:val="3D1B6DF1"/>
    <w:rsid w:val="3D5EDD2E"/>
    <w:rsid w:val="436B33A8"/>
    <w:rsid w:val="45D42512"/>
    <w:rsid w:val="47DA855B"/>
    <w:rsid w:val="4EF76D7D"/>
    <w:rsid w:val="541C251E"/>
    <w:rsid w:val="550829B2"/>
    <w:rsid w:val="55897A19"/>
    <w:rsid w:val="5698323A"/>
    <w:rsid w:val="58C05926"/>
    <w:rsid w:val="597933C1"/>
    <w:rsid w:val="59893174"/>
    <w:rsid w:val="5DF8522D"/>
    <w:rsid w:val="640D0577"/>
    <w:rsid w:val="65FA1B52"/>
    <w:rsid w:val="6AE04235"/>
    <w:rsid w:val="6AF612E0"/>
    <w:rsid w:val="6B407733"/>
    <w:rsid w:val="6D851F9E"/>
    <w:rsid w:val="6FBDEF36"/>
    <w:rsid w:val="71973D96"/>
    <w:rsid w:val="737E554F"/>
    <w:rsid w:val="77CF7E8E"/>
    <w:rsid w:val="79FB0DF9"/>
    <w:rsid w:val="7BBF73DF"/>
    <w:rsid w:val="7BFE0FBD"/>
    <w:rsid w:val="7C642F34"/>
    <w:rsid w:val="7CEFFDE7"/>
    <w:rsid w:val="7DD50570"/>
    <w:rsid w:val="7E33B6DC"/>
    <w:rsid w:val="7EFE5AC1"/>
    <w:rsid w:val="7F0605B2"/>
    <w:rsid w:val="7F3D33BD"/>
    <w:rsid w:val="7F74C491"/>
    <w:rsid w:val="7FCA15E7"/>
    <w:rsid w:val="7FDD2194"/>
    <w:rsid w:val="9FC7B9EC"/>
    <w:rsid w:val="BD7515D4"/>
    <w:rsid w:val="BDFF9D19"/>
    <w:rsid w:val="BE5D9F79"/>
    <w:rsid w:val="EFEF831C"/>
    <w:rsid w:val="F7DA6ABF"/>
    <w:rsid w:val="FBF427A0"/>
    <w:rsid w:val="FBFFAC97"/>
    <w:rsid w:val="FD73535B"/>
    <w:rsid w:val="FEDE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semiHidden/>
    <w:qFormat/>
    <w:uiPriority w:val="99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qFormat/>
    <w:uiPriority w:val="0"/>
    <w:pPr>
      <w:widowControl w:val="0"/>
      <w:ind w:firstLine="420" w:firstLine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Date"/>
    <w:basedOn w:val="1"/>
    <w:next w:val="1"/>
    <w:link w:val="12"/>
    <w:semiHidden/>
    <w:qFormat/>
    <w:uiPriority w:val="99"/>
    <w:pPr>
      <w:ind w:left="100" w:leftChars="2500"/>
    </w:pPr>
  </w:style>
  <w:style w:type="paragraph" w:styleId="4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qFormat/>
    <w:uiPriority w:val="99"/>
  </w:style>
  <w:style w:type="character" w:styleId="9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10">
    <w:name w:val="Header Char"/>
    <w:basedOn w:val="7"/>
    <w:link w:val="5"/>
    <w:semiHidden/>
    <w:qFormat/>
    <w:locked/>
    <w:uiPriority w:val="99"/>
    <w:rPr>
      <w:sz w:val="18"/>
      <w:szCs w:val="18"/>
    </w:rPr>
  </w:style>
  <w:style w:type="character" w:customStyle="1" w:styleId="11">
    <w:name w:val="Footer Char"/>
    <w:basedOn w:val="7"/>
    <w:link w:val="4"/>
    <w:qFormat/>
    <w:locked/>
    <w:uiPriority w:val="99"/>
    <w:rPr>
      <w:sz w:val="18"/>
      <w:szCs w:val="18"/>
    </w:rPr>
  </w:style>
  <w:style w:type="character" w:customStyle="1" w:styleId="12">
    <w:name w:val="Date Char"/>
    <w:basedOn w:val="7"/>
    <w:link w:val="3"/>
    <w:semiHidden/>
    <w:qFormat/>
    <w:locked/>
    <w:uiPriority w:val="99"/>
  </w:style>
  <w:style w:type="paragraph" w:customStyle="1" w:styleId="13">
    <w:name w:val="样式1"/>
    <w:link w:val="14"/>
    <w:qFormat/>
    <w:uiPriority w:val="99"/>
    <w:pPr>
      <w:spacing w:afterLines="100" w:line="360" w:lineRule="exact"/>
      <w:jc w:val="center"/>
    </w:pPr>
    <w:rPr>
      <w:rFonts w:ascii="Calibri" w:hAnsi="Calibri" w:eastAsia="宋体" w:cs="Calibri"/>
      <w:kern w:val="2"/>
      <w:sz w:val="18"/>
      <w:szCs w:val="18"/>
      <w:lang w:val="en-US" w:eastAsia="zh-CN" w:bidi="ar-SA"/>
    </w:rPr>
  </w:style>
  <w:style w:type="character" w:customStyle="1" w:styleId="14">
    <w:name w:val="样式1 Char"/>
    <w:basedOn w:val="7"/>
    <w:link w:val="13"/>
    <w:qFormat/>
    <w:locked/>
    <w:uiPriority w:val="99"/>
    <w:rPr>
      <w:kern w:val="2"/>
      <w:sz w:val="18"/>
      <w:szCs w:val="18"/>
      <w:lang w:val="en-US" w:eastAsia="zh-CN"/>
    </w:rPr>
  </w:style>
  <w:style w:type="paragraph" w:customStyle="1" w:styleId="15">
    <w:name w:val="p0"/>
    <w:basedOn w:val="1"/>
    <w:qFormat/>
    <w:uiPriority w:val="99"/>
    <w:pPr>
      <w:widowControl/>
      <w:spacing w:line="365" w:lineRule="atLeast"/>
      <w:ind w:left="1"/>
      <w:textAlignment w:val="bottom"/>
    </w:pPr>
    <w:rPr>
      <w:rFonts w:ascii="Times New Roman" w:hAnsi="Times New Roman" w:cs="Times New Roman"/>
      <w:kern w:val="0"/>
      <w:sz w:val="20"/>
      <w:szCs w:val="20"/>
    </w:rPr>
  </w:style>
  <w:style w:type="paragraph" w:customStyle="1" w:styleId="16">
    <w:name w:val="Char"/>
    <w:basedOn w:val="1"/>
    <w:qFormat/>
    <w:uiPriority w:val="0"/>
    <w:pPr>
      <w:widowControl/>
      <w:spacing w:after="160" w:line="240" w:lineRule="exact"/>
      <w:jc w:val="left"/>
    </w:pPr>
    <w:rPr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2</Pages>
  <Words>281</Words>
  <Characters>284</Characters>
  <Lines>0</Lines>
  <Paragraphs>0</Paragraphs>
  <TotalTime>12</TotalTime>
  <ScaleCrop>false</ScaleCrop>
  <LinksUpToDate>false</LinksUpToDate>
  <CharactersWithSpaces>571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2019-07-15T02:11:00Z</dcterms:created>
  <dc:creator>a</dc:creator>
  <cp:lastModifiedBy>一叶舟</cp:lastModifiedBy>
  <cp:lastPrinted>2026-01-16T09:56:33Z</cp:lastPrinted>
  <dcterms:modified xsi:type="dcterms:W3CDTF">2026-01-16T09:58:54Z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F437D5DEA9EE47A387586B916C5D4DCB</vt:lpwstr>
  </property>
  <property fmtid="{D5CDD505-2E9C-101B-9397-08002B2CF9AE}" pid="4" name="KSOTemplateDocerSaveRecord">
    <vt:lpwstr>eyJoZGlkIjoiY2YxMzM0YmQ1YjNmMmRkZDE3YjZjYWFiMGM4OTA2NTIiLCJ1c2VySWQiOiIxMDYxMDU0NDY1In0=</vt:lpwstr>
  </property>
</Properties>
</file>