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D728E">
      <w:pPr>
        <w:tabs>
          <w:tab w:val="left" w:pos="2478"/>
        </w:tabs>
        <w:jc w:val="left"/>
        <w:rPr>
          <w:rFonts w:hint="default" w:ascii="宋体" w:hAnsi="宋体" w:cs="宋体"/>
          <w:b w:val="0"/>
          <w:bCs w:val="0"/>
          <w:sz w:val="28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2"/>
          <w:lang w:val="en-US" w:eastAsia="zh-CN"/>
        </w:rPr>
        <w:t>附件2</w:t>
      </w:r>
    </w:p>
    <w:p w14:paraId="5A6BAC6D">
      <w:pPr>
        <w:tabs>
          <w:tab w:val="left" w:pos="2478"/>
        </w:tabs>
        <w:jc w:val="center"/>
        <w:rPr>
          <w:rFonts w:hint="eastAsia" w:ascii="宋体" w:hAnsi="宋体" w:eastAsia="宋体" w:cs="宋体"/>
          <w:b/>
          <w:bCs/>
          <w:sz w:val="40"/>
          <w:szCs w:val="32"/>
        </w:rPr>
      </w:pPr>
      <w:r>
        <w:rPr>
          <w:rFonts w:hint="eastAsia" w:ascii="宋体" w:hAnsi="宋体" w:cs="宋体"/>
          <w:b/>
          <w:bCs/>
          <w:sz w:val="40"/>
          <w:szCs w:val="32"/>
          <w:lang w:val="en-US" w:eastAsia="zh-CN"/>
        </w:rPr>
        <w:t>新疆博达人才开发有限公司</w:t>
      </w:r>
      <w:r>
        <w:rPr>
          <w:rFonts w:hint="eastAsia" w:ascii="宋体" w:hAnsi="宋体" w:eastAsia="宋体" w:cs="宋体"/>
          <w:b/>
          <w:bCs/>
          <w:sz w:val="40"/>
          <w:szCs w:val="32"/>
        </w:rPr>
        <w:t>应聘</w:t>
      </w:r>
      <w:r>
        <w:rPr>
          <w:rFonts w:hint="eastAsia" w:ascii="宋体" w:hAnsi="宋体" w:cs="宋体"/>
          <w:b/>
          <w:bCs/>
          <w:sz w:val="40"/>
          <w:szCs w:val="32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sz w:val="40"/>
          <w:szCs w:val="32"/>
        </w:rPr>
        <w:t>表</w:t>
      </w:r>
    </w:p>
    <w:p w14:paraId="6095E3C3">
      <w:pPr>
        <w:tabs>
          <w:tab w:val="left" w:pos="2478"/>
        </w:tabs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   </w:t>
      </w:r>
    </w:p>
    <w:tbl>
      <w:tblPr>
        <w:tblStyle w:val="8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74"/>
        <w:gridCol w:w="706"/>
        <w:gridCol w:w="467"/>
        <w:gridCol w:w="330"/>
        <w:gridCol w:w="732"/>
        <w:gridCol w:w="97"/>
        <w:gridCol w:w="792"/>
        <w:gridCol w:w="179"/>
        <w:gridCol w:w="132"/>
        <w:gridCol w:w="1140"/>
        <w:gridCol w:w="675"/>
        <w:gridCol w:w="941"/>
        <w:gridCol w:w="368"/>
        <w:gridCol w:w="1872"/>
        <w:gridCol w:w="9"/>
      </w:tblGrid>
      <w:tr w14:paraId="79103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860C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姓  名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D48C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C874D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性  别</w:t>
            </w: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0BA2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215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出生年月(岁)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808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E966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照  片</w:t>
            </w:r>
          </w:p>
        </w:tc>
      </w:tr>
      <w:tr w14:paraId="3DFB65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028B3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民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族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1C6F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1331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籍  贯</w:t>
            </w: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E5A2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B41C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出 生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地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FE423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8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EE4A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396BF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9146D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4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96BF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6670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参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加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工</w:t>
            </w:r>
          </w:p>
          <w:p w14:paraId="64C25A0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作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间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1787D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65C04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BB4C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6082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政治</w:t>
            </w:r>
          </w:p>
          <w:p w14:paraId="3D2F710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面貌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D3CEB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6AFB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入党</w:t>
            </w:r>
          </w:p>
          <w:p w14:paraId="187774CB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81037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E1BC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婚 姻 状 况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F0D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8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0F21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101B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15DBA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户籍</w:t>
            </w:r>
          </w:p>
          <w:p w14:paraId="4F88604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34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782C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A786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联 系 电 话</w:t>
            </w: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C033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2C373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B81D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现住址</w:t>
            </w:r>
          </w:p>
        </w:tc>
        <w:tc>
          <w:tcPr>
            <w:tcW w:w="34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37AF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A757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普通话证书等级</w:t>
            </w: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9803A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592AB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56E0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应 聘</w:t>
            </w:r>
          </w:p>
          <w:p w14:paraId="246F8889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岗 位</w:t>
            </w:r>
          </w:p>
        </w:tc>
        <w:tc>
          <w:tcPr>
            <w:tcW w:w="2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B319D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EEAD9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电 子</w:t>
            </w:r>
          </w:p>
          <w:p w14:paraId="7050BD5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邮 箱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2BCC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63B1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是否接受调剂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769F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□  是   </w:t>
            </w:r>
          </w:p>
          <w:p w14:paraId="4F332C6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  否</w:t>
            </w:r>
          </w:p>
        </w:tc>
      </w:tr>
      <w:tr w14:paraId="0DDDBA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9583D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历</w:t>
            </w:r>
          </w:p>
          <w:p w14:paraId="18A63AF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位</w:t>
            </w:r>
          </w:p>
        </w:tc>
        <w:tc>
          <w:tcPr>
            <w:tcW w:w="34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E5B3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5035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毕业院校系及专业</w:t>
            </w: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59F23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2EF03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5" w:hRule="atLeast"/>
          <w:jc w:val="center"/>
        </w:trPr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A6F70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个</w:t>
            </w:r>
          </w:p>
          <w:p w14:paraId="064E59C2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人</w:t>
            </w:r>
          </w:p>
          <w:p w14:paraId="05FDA09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简</w:t>
            </w:r>
          </w:p>
          <w:p w14:paraId="6D63118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历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（含学习经历）</w:t>
            </w:r>
          </w:p>
          <w:p w14:paraId="5D73BC0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726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A0011F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7633134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EF6B339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1E614D7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00D83B2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65D4B6CD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B8BBBBF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051F47EA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1BD84E63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049F46F5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6C68853A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0A2E9DC7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75720C02">
            <w:pPr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3816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restart"/>
            <w:vAlign w:val="center"/>
          </w:tcPr>
          <w:p w14:paraId="1544313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家</w:t>
            </w:r>
          </w:p>
          <w:p w14:paraId="5FC223C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庭</w:t>
            </w:r>
          </w:p>
          <w:p w14:paraId="0C2E0C4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主</w:t>
            </w:r>
          </w:p>
          <w:p w14:paraId="2642E6B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要</w:t>
            </w:r>
          </w:p>
          <w:p w14:paraId="482686F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</w:t>
            </w:r>
          </w:p>
          <w:p w14:paraId="18027B7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员</w:t>
            </w:r>
          </w:p>
          <w:p w14:paraId="0AB1790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及</w:t>
            </w:r>
          </w:p>
          <w:p w14:paraId="61C6095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重</w:t>
            </w:r>
          </w:p>
          <w:p w14:paraId="1EF867A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要</w:t>
            </w:r>
          </w:p>
          <w:p w14:paraId="7267894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社</w:t>
            </w:r>
          </w:p>
          <w:p w14:paraId="55C6200D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会</w:t>
            </w:r>
          </w:p>
          <w:p w14:paraId="0ED4E0F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关</w:t>
            </w:r>
          </w:p>
          <w:p w14:paraId="39627C8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系</w:t>
            </w:r>
          </w:p>
        </w:tc>
        <w:tc>
          <w:tcPr>
            <w:tcW w:w="880" w:type="dxa"/>
            <w:gridSpan w:val="2"/>
            <w:vAlign w:val="center"/>
          </w:tcPr>
          <w:p w14:paraId="25E3C7F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称谓</w:t>
            </w:r>
          </w:p>
        </w:tc>
        <w:tc>
          <w:tcPr>
            <w:tcW w:w="797" w:type="dxa"/>
            <w:gridSpan w:val="2"/>
            <w:vAlign w:val="center"/>
          </w:tcPr>
          <w:p w14:paraId="4AE083F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姓名</w:t>
            </w:r>
          </w:p>
        </w:tc>
        <w:tc>
          <w:tcPr>
            <w:tcW w:w="829" w:type="dxa"/>
            <w:gridSpan w:val="2"/>
            <w:vAlign w:val="center"/>
          </w:tcPr>
          <w:p w14:paraId="4FF5117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年龄</w:t>
            </w:r>
          </w:p>
        </w:tc>
        <w:tc>
          <w:tcPr>
            <w:tcW w:w="971" w:type="dxa"/>
            <w:gridSpan w:val="2"/>
            <w:vAlign w:val="center"/>
          </w:tcPr>
          <w:p w14:paraId="53236D15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政 治</w:t>
            </w:r>
          </w:p>
          <w:p w14:paraId="5355763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面 貌</w:t>
            </w:r>
          </w:p>
        </w:tc>
        <w:tc>
          <w:tcPr>
            <w:tcW w:w="5128" w:type="dxa"/>
            <w:gridSpan w:val="6"/>
            <w:vAlign w:val="center"/>
          </w:tcPr>
          <w:p w14:paraId="39A8D9E6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工 作 单 位 及 职 务</w:t>
            </w:r>
          </w:p>
        </w:tc>
      </w:tr>
      <w:tr w14:paraId="681B0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6E0A11CE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5362AE6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098FA5D1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7B01D47F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6BE52F6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71DCC6BA">
            <w:pPr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7A148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6C3CA59C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6CFED09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06DAA59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790342C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3988D3D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513CB6F6">
            <w:pPr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BDDA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36CFA0FA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5018BA1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226710D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4AC8440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124DC9E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67D40F2D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5A5B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685FE648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1E2DB25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3057034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5EDEFFE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1004C8A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68F2CFC0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0DC9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67D9DDA0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19865C4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3DA0D31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5BC2693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4423C2D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6F1D8425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03F7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104" w:type="dxa"/>
            <w:vMerge w:val="continue"/>
          </w:tcPr>
          <w:p w14:paraId="34B7817F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78B1E03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vAlign w:val="center"/>
          </w:tcPr>
          <w:p w14:paraId="68F399F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3507183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350CFB8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128" w:type="dxa"/>
            <w:gridSpan w:val="6"/>
            <w:vAlign w:val="center"/>
          </w:tcPr>
          <w:p w14:paraId="4581912F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0D8F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3055" w:hRule="atLeast"/>
          <w:jc w:val="center"/>
        </w:trPr>
        <w:tc>
          <w:tcPr>
            <w:tcW w:w="1984" w:type="dxa"/>
            <w:gridSpan w:val="3"/>
            <w:vAlign w:val="center"/>
          </w:tcPr>
          <w:p w14:paraId="3A993C4D">
            <w:pPr>
              <w:widowControl w:val="0"/>
              <w:tabs>
                <w:tab w:val="left" w:pos="2478"/>
              </w:tabs>
              <w:spacing w:before="12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kern w:val="0"/>
                <w:sz w:val="24"/>
                <w:szCs w:val="18"/>
              </w:rPr>
              <w:t>主要获奖情况（附复印件）</w:t>
            </w:r>
          </w:p>
        </w:tc>
        <w:tc>
          <w:tcPr>
            <w:tcW w:w="7725" w:type="dxa"/>
            <w:gridSpan w:val="12"/>
            <w:vAlign w:val="center"/>
          </w:tcPr>
          <w:p w14:paraId="0551FCB0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032CD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825" w:hRule="atLeast"/>
          <w:jc w:val="center"/>
        </w:trPr>
        <w:tc>
          <w:tcPr>
            <w:tcW w:w="1984" w:type="dxa"/>
            <w:gridSpan w:val="3"/>
            <w:vAlign w:val="center"/>
          </w:tcPr>
          <w:p w14:paraId="5893276F">
            <w:pPr>
              <w:widowControl/>
              <w:jc w:val="center"/>
              <w:rPr>
                <w:rFonts w:hint="eastAsia" w:ascii="黑体" w:hAnsi="宋体" w:eastAsia="黑体"/>
                <w:kern w:val="0"/>
                <w:sz w:val="24"/>
                <w:szCs w:val="18"/>
              </w:rPr>
            </w:pPr>
            <w:r>
              <w:rPr>
                <w:rFonts w:hint="eastAsia" w:ascii="黑体" w:hAnsi="宋体" w:eastAsia="黑体"/>
                <w:kern w:val="0"/>
                <w:sz w:val="24"/>
                <w:szCs w:val="18"/>
              </w:rPr>
              <w:t>主要科研、论文、论著</w:t>
            </w:r>
          </w:p>
          <w:p w14:paraId="65A954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kern w:val="0"/>
                <w:sz w:val="24"/>
                <w:szCs w:val="18"/>
              </w:rPr>
              <w:t>（附复印件）</w:t>
            </w:r>
          </w:p>
        </w:tc>
        <w:tc>
          <w:tcPr>
            <w:tcW w:w="7725" w:type="dxa"/>
            <w:gridSpan w:val="12"/>
            <w:vAlign w:val="center"/>
          </w:tcPr>
          <w:p w14:paraId="7483887A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DDD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67" w:hRule="atLeast"/>
          <w:jc w:val="center"/>
        </w:trPr>
        <w:tc>
          <w:tcPr>
            <w:tcW w:w="1984" w:type="dxa"/>
            <w:gridSpan w:val="3"/>
            <w:vAlign w:val="center"/>
          </w:tcPr>
          <w:p w14:paraId="18D4889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紧急联系人</w:t>
            </w:r>
          </w:p>
        </w:tc>
        <w:tc>
          <w:tcPr>
            <w:tcW w:w="797" w:type="dxa"/>
            <w:gridSpan w:val="2"/>
            <w:vAlign w:val="center"/>
          </w:tcPr>
          <w:p w14:paraId="7D609AD5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829" w:type="dxa"/>
            <w:gridSpan w:val="2"/>
            <w:vAlign w:val="center"/>
          </w:tcPr>
          <w:p w14:paraId="426236A3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14:paraId="5681004C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电话</w:t>
            </w:r>
          </w:p>
        </w:tc>
        <w:tc>
          <w:tcPr>
            <w:tcW w:w="1451" w:type="dxa"/>
            <w:gridSpan w:val="3"/>
            <w:vAlign w:val="center"/>
          </w:tcPr>
          <w:p w14:paraId="0FBAB430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39C565C1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与本人关系</w:t>
            </w:r>
          </w:p>
        </w:tc>
        <w:tc>
          <w:tcPr>
            <w:tcW w:w="2240" w:type="dxa"/>
            <w:gridSpan w:val="2"/>
            <w:vAlign w:val="center"/>
          </w:tcPr>
          <w:p w14:paraId="52A2E061"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7847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411" w:hRule="atLeast"/>
          <w:jc w:val="center"/>
        </w:trPr>
        <w:tc>
          <w:tcPr>
            <w:tcW w:w="9709" w:type="dxa"/>
            <w:gridSpan w:val="15"/>
            <w:vAlign w:val="center"/>
          </w:tcPr>
          <w:p w14:paraId="65936DDE">
            <w:pPr>
              <w:widowControl w:val="0"/>
              <w:tabs>
                <w:tab w:val="left" w:pos="2478"/>
              </w:tabs>
              <w:spacing w:before="120"/>
              <w:jc w:val="both"/>
              <w:rPr>
                <w:rStyle w:val="9"/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声明：</w:t>
            </w:r>
          </w:p>
          <w:p w14:paraId="616EE436">
            <w:pPr>
              <w:widowControl w:val="0"/>
              <w:tabs>
                <w:tab w:val="left" w:pos="2478"/>
              </w:tabs>
              <w:spacing w:before="120"/>
              <w:ind w:firstLine="560" w:firstLineChars="20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本人承诺以上内容均属事实，并愿意承担由此所引起的相关法律责任。</w:t>
            </w:r>
          </w:p>
          <w:p w14:paraId="5D23C78D">
            <w:pPr>
              <w:ind w:firstLine="4200" w:firstLineChars="1500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签字：            年   月   日</w:t>
            </w:r>
          </w:p>
        </w:tc>
      </w:tr>
    </w:tbl>
    <w:p w14:paraId="262ACB16">
      <w:pPr>
        <w:rPr>
          <w:rFonts w:hint="eastAsia" w:asciiTheme="minorEastAsia" w:hAnsiTheme="minorEastAsia" w:eastAsiaTheme="minorEastAsia" w:cstheme="minorEastAsia"/>
          <w:sz w:val="22"/>
          <w:szCs w:val="28"/>
        </w:rPr>
      </w:pPr>
      <w:r>
        <w:rPr>
          <w:rFonts w:hint="eastAsia"/>
          <w:kern w:val="0"/>
          <w:sz w:val="24"/>
          <w:szCs w:val="21"/>
        </w:rPr>
        <w:t>请A4纸正反面打印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ywiaGRpZCI6IjExYjFlNTgxM2ExY2Q0ZWYwY2Q4MDY3NDM5MWI5ZmI0IiwidXNlckNvdW50IjozfQ=="/>
  </w:docVars>
  <w:rsids>
    <w:rsidRoot w:val="00172A27"/>
    <w:rsid w:val="00376140"/>
    <w:rsid w:val="04525167"/>
    <w:rsid w:val="084A46A2"/>
    <w:rsid w:val="0E350F10"/>
    <w:rsid w:val="11FD42F0"/>
    <w:rsid w:val="16493207"/>
    <w:rsid w:val="18B12E74"/>
    <w:rsid w:val="1FAF7199"/>
    <w:rsid w:val="2266680B"/>
    <w:rsid w:val="231921B3"/>
    <w:rsid w:val="25D953CB"/>
    <w:rsid w:val="35446358"/>
    <w:rsid w:val="3CEA7FBD"/>
    <w:rsid w:val="3CF96AD3"/>
    <w:rsid w:val="3E21371A"/>
    <w:rsid w:val="447248C5"/>
    <w:rsid w:val="45C21300"/>
    <w:rsid w:val="463460BD"/>
    <w:rsid w:val="4FE52B9A"/>
    <w:rsid w:val="562D77C4"/>
    <w:rsid w:val="57DB13FE"/>
    <w:rsid w:val="5AAB72B6"/>
    <w:rsid w:val="5CD5715C"/>
    <w:rsid w:val="6D9DAB2D"/>
    <w:rsid w:val="720E7C7E"/>
    <w:rsid w:val="73136C99"/>
    <w:rsid w:val="73336DDA"/>
    <w:rsid w:val="753FACD6"/>
    <w:rsid w:val="7AA4205F"/>
    <w:rsid w:val="7C5E17E2"/>
    <w:rsid w:val="7DFFEA1B"/>
    <w:rsid w:val="9EEFB7A5"/>
    <w:rsid w:val="ACFDE832"/>
    <w:rsid w:val="BFBA5E12"/>
    <w:rsid w:val="BFF9C80A"/>
    <w:rsid w:val="F7FDD0F3"/>
    <w:rsid w:val="FEBE2801"/>
    <w:rsid w:val="FEDF8B1B"/>
    <w:rsid w:val="FF4CF2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 w:afterLines="0"/>
    </w:pPr>
    <w:rPr>
      <w:sz w:val="16"/>
      <w:szCs w:val="16"/>
    </w:rPr>
  </w:style>
  <w:style w:type="paragraph" w:styleId="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">
    <w:name w:val="Date"/>
    <w:basedOn w:val="1"/>
    <w:next w:val="1"/>
    <w:qFormat/>
    <w:uiPriority w:val="0"/>
    <w:rPr>
      <w:rFonts w:ascii="宋体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公司应聘申请表.docx</Template>
  <Pages>2</Pages>
  <Words>242</Words>
  <Characters>243</Characters>
  <Lines>0</Lines>
  <Paragraphs>0</Paragraphs>
  <TotalTime>13</TotalTime>
  <ScaleCrop>false</ScaleCrop>
  <LinksUpToDate>false</LinksUpToDate>
  <CharactersWithSpaces>314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2025-05-17T11:41:00Z</dcterms:created>
  <dc:creator>元宝</dc:creator>
  <cp:lastModifiedBy>Karenina_na。</cp:lastModifiedBy>
  <cp:lastPrinted>2026-09-03T19:10:00Z</cp:lastPrinted>
  <dcterms:modified xsi:type="dcterms:W3CDTF">2026-09-23T11:04:34Z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44F94945A8CB648897DB976A5393B076_43</vt:lpwstr>
  </property>
  <property fmtid="{D5CDD505-2E9C-101B-9397-08002B2CF9AE}" pid="4" name="KSOTemplateUUID">
    <vt:lpwstr>v1.0_mb_iPt8ylJMErLuVDm2hFMHNw==</vt:lpwstr>
  </property>
  <property fmtid="{D5CDD505-2E9C-101B-9397-08002B2CF9AE}" pid="5" name="KSOTemplateDocerSaveRecord">
    <vt:lpwstr>eyJoZGlkIjoiY2JiNDBlY2ZhOGFkNzQ5YWI2NmRkYzg2ZjU1YTcyNTAiLCJ1c2VySWQiOiI0NzU5NjA5NzMifQ==</vt:lpwstr>
  </property>
</Properties>
</file>